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4000" w:type="dxa"/>
        <w:tblLayout w:type="fixed"/>
        <w:tblLook w:val="00A0"/>
      </w:tblPr>
      <w:tblGrid>
        <w:gridCol w:w="5920"/>
        <w:gridCol w:w="3153"/>
        <w:gridCol w:w="4927"/>
      </w:tblGrid>
      <w:tr w:rsidR="005127D3" w:rsidRPr="002B578F" w:rsidTr="002B578F">
        <w:tc>
          <w:tcPr>
            <w:tcW w:w="9073" w:type="dxa"/>
            <w:gridSpan w:val="2"/>
          </w:tcPr>
          <w:p w:rsidR="005127D3" w:rsidRPr="002B578F" w:rsidRDefault="005127D3" w:rsidP="002B578F">
            <w:pPr>
              <w:spacing w:after="0" w:line="240" w:lineRule="auto"/>
              <w:rPr>
                <w:b/>
                <w:sz w:val="18"/>
                <w:szCs w:val="18"/>
                <w:lang w:val="ru-RU"/>
              </w:rPr>
            </w:pPr>
            <w:r w:rsidRPr="002B578F">
              <w:rPr>
                <w:b/>
                <w:sz w:val="18"/>
                <w:szCs w:val="18"/>
                <w:lang w:val="ru-RU"/>
              </w:rPr>
              <w:t>Роллы «Калифорния» и «Маки» (Японские суши):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Сок половины лимона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авокадо среднего размера: очистить, удалить косточку и нарезать на ломтики толщиной ¼ дюйма (6 мм.)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4 листа нори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4 чашки (750 гр.) готового риса для суши (рис для суши, приготовленный в бамбуковой пароварке)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1/3 чашки (50 гр.) обжаренного кунжутного семени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маленький огурец: очистить, удалить семена и нарезать на полоски размером со спичку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4 крабовые палочки, нарезать в длину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При подаче на стол: маринованный имбирь, васаби, соевый соус</w:t>
            </w:r>
          </w:p>
        </w:tc>
        <w:tc>
          <w:tcPr>
            <w:tcW w:w="4927" w:type="dxa"/>
            <w:vMerge w:val="restart"/>
          </w:tcPr>
          <w:p w:rsidR="005127D3" w:rsidRPr="002B578F" w:rsidRDefault="005127D3" w:rsidP="002B578F">
            <w:pPr>
              <w:spacing w:after="0" w:line="240" w:lineRule="auto"/>
              <w:jc w:val="center"/>
              <w:rPr>
                <w:lang w:val="ru-RU"/>
              </w:rPr>
            </w:pPr>
            <w:r w:rsidRPr="002B578F">
              <w:rPr>
                <w:lang w:val="ru-RU"/>
              </w:rPr>
              <w:t>Идеальное устройство для сворачивания роллов</w:t>
            </w:r>
            <w:r w:rsidRPr="002B578F">
              <w:rPr>
                <w:rFonts w:eastAsia="Times New Roman"/>
              </w:rPr>
              <w:object w:dxaOrig="11655" w:dyaOrig="100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5.25pt;height:186pt" o:ole="">
                  <v:imagedata r:id="rId5" o:title=""/>
                </v:shape>
                <o:OLEObject Type="Embed" ProgID="Paint.Picture" ShapeID="_x0000_i1025" DrawAspect="Content" ObjectID="_1507554758" r:id="rId6"/>
              </w:object>
            </w:r>
          </w:p>
          <w:p w:rsidR="005127D3" w:rsidRPr="002B578F" w:rsidRDefault="005127D3" w:rsidP="002B578F">
            <w:pPr>
              <w:spacing w:after="0" w:line="240" w:lineRule="auto"/>
              <w:jc w:val="center"/>
              <w:rPr>
                <w:lang w:val="ru-RU"/>
              </w:rPr>
            </w:pPr>
            <w:r w:rsidRPr="002B578F">
              <w:rPr>
                <w:lang w:val="ru-RU"/>
              </w:rPr>
              <w:t>Способ приготовления:</w:t>
            </w:r>
          </w:p>
          <w:p w:rsidR="005127D3" w:rsidRPr="002B578F" w:rsidRDefault="005127D3" w:rsidP="002B578F">
            <w:pPr>
              <w:spacing w:after="0" w:line="240" w:lineRule="auto"/>
              <w:jc w:val="center"/>
            </w:pPr>
            <w:r w:rsidRPr="002B578F">
              <w:rPr>
                <w:lang w:val="ru-RU"/>
              </w:rPr>
              <w:t>1. Сначала вырежьте кусок нори нужной ширины и длины</w:t>
            </w:r>
          </w:p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rPr>
                <w:rFonts w:eastAsia="Times New Roman"/>
              </w:rPr>
              <w:object w:dxaOrig="9855" w:dyaOrig="6735">
                <v:shape id="_x0000_i1026" type="#_x0000_t75" style="width:226.5pt;height:155.25pt" o:ole="">
                  <v:imagedata r:id="rId7" o:title=""/>
                </v:shape>
                <o:OLEObject Type="Embed" ProgID="Paint.Picture" ShapeID="_x0000_i1026" DrawAspect="Content" ObjectID="_1507554759" r:id="rId8"/>
              </w:object>
            </w:r>
          </w:p>
        </w:tc>
      </w:tr>
      <w:tr w:rsidR="005127D3" w:rsidRPr="002B578F" w:rsidTr="002B578F">
        <w:tc>
          <w:tcPr>
            <w:tcW w:w="9073" w:type="dxa"/>
            <w:gridSpan w:val="2"/>
          </w:tcPr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b/>
                <w:sz w:val="18"/>
                <w:szCs w:val="18"/>
                <w:lang w:val="ru-RU"/>
              </w:rPr>
            </w:pPr>
            <w:r w:rsidRPr="002B578F">
              <w:rPr>
                <w:b/>
                <w:sz w:val="18"/>
                <w:szCs w:val="18"/>
                <w:lang w:val="ru-RU"/>
              </w:rPr>
              <w:t>Рис для суши «Анкл Биллс» (</w:t>
            </w:r>
            <w:r w:rsidRPr="002B578F">
              <w:rPr>
                <w:b/>
                <w:sz w:val="18"/>
                <w:szCs w:val="18"/>
              </w:rPr>
              <w:t>Uncle</w:t>
            </w:r>
            <w:r w:rsidRPr="002B578F">
              <w:rPr>
                <w:b/>
                <w:sz w:val="18"/>
                <w:szCs w:val="18"/>
                <w:lang w:val="ru-RU"/>
              </w:rPr>
              <w:t xml:space="preserve"> </w:t>
            </w:r>
            <w:r w:rsidRPr="002B578F">
              <w:rPr>
                <w:b/>
                <w:sz w:val="18"/>
                <w:szCs w:val="18"/>
              </w:rPr>
              <w:t>Bill</w:t>
            </w:r>
            <w:r w:rsidRPr="002B578F">
              <w:rPr>
                <w:b/>
                <w:sz w:val="18"/>
                <w:szCs w:val="18"/>
                <w:lang w:val="ru-RU"/>
              </w:rPr>
              <w:t>’</w:t>
            </w:r>
            <w:r w:rsidRPr="002B578F">
              <w:rPr>
                <w:b/>
                <w:sz w:val="18"/>
                <w:szCs w:val="18"/>
              </w:rPr>
              <w:t>s</w:t>
            </w:r>
            <w:r w:rsidRPr="002B578F">
              <w:rPr>
                <w:b/>
                <w:sz w:val="18"/>
                <w:szCs w:val="18"/>
                <w:lang w:val="ru-RU"/>
              </w:rPr>
              <w:t>) и роллы «Калифорния»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¼ чашки (560 мл.) холодной воды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½ чашки (280 гр.) японского риса для суши (Нисики)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½ чашки (120 мл.) японской приправы для суши (Мицикан)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ст. ложки мирина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½ ст. ложки соли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1/3 чашки (65 гр.) сахарного песка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7,5 (8) дюймов (18,75-20 см.) нори (сушеные листы водорослей)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ч. ложки пасты васаби на каждый лист нори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ч. ложка соевого соуса на каждый лист нори (по желанию)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 xml:space="preserve">1 ч. ложка маринованного имбиря на каждый лист нори </w:t>
            </w:r>
          </w:p>
        </w:tc>
        <w:tc>
          <w:tcPr>
            <w:tcW w:w="4927" w:type="dxa"/>
            <w:vMerge/>
          </w:tcPr>
          <w:p w:rsidR="005127D3" w:rsidRPr="002B578F" w:rsidRDefault="005127D3" w:rsidP="002B578F">
            <w:pPr>
              <w:pStyle w:val="ListParagraph"/>
              <w:spacing w:after="0" w:line="240" w:lineRule="auto"/>
              <w:rPr>
                <w:lang w:val="ru-RU"/>
              </w:rPr>
            </w:pPr>
          </w:p>
        </w:tc>
      </w:tr>
      <w:tr w:rsidR="005127D3" w:rsidRPr="002B578F" w:rsidTr="002B578F">
        <w:tc>
          <w:tcPr>
            <w:tcW w:w="9073" w:type="dxa"/>
            <w:gridSpan w:val="2"/>
          </w:tcPr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b/>
                <w:sz w:val="18"/>
                <w:szCs w:val="18"/>
                <w:lang w:val="ru-RU"/>
              </w:rPr>
            </w:pPr>
            <w:r w:rsidRPr="002B578F">
              <w:rPr>
                <w:b/>
                <w:sz w:val="18"/>
                <w:szCs w:val="18"/>
                <w:lang w:val="ru-RU"/>
              </w:rPr>
              <w:t>Восхитительные роллы «Чипа» (разновидность сырных роллов)</w:t>
            </w:r>
          </w:p>
          <w:p w:rsidR="005127D3" w:rsidRPr="002B578F" w:rsidRDefault="005127D3" w:rsidP="002B578F">
            <w:pPr>
              <w:shd w:val="clear" w:color="auto" w:fill="FFFFFF"/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¼ чашки (280 гр.) муки тапиоки или 2 ¼ чашки (280 гр.) крахмала тапиоки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4 яйца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¾ чашки (180 гр.) сливочного масла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ч. ложки соли, по вкусу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Перец по вкусу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½ фунта (225 гр.) сыра Пармезан, натереть на терке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½ фунта (225 гр.) зеленого сыра или ½ фунта (225 гр.) сыра Моцарелла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½ фунта (225 гр.) сыра Манчего (порезать мелкими кубиками), или ½ фунта (225 гр.) козьего сыра (нарезать мелкими кубиками), или ½ фунта (225 гр.) любого другого твердого сыра (нарезать мелкими кубиками).</w:t>
            </w:r>
          </w:p>
        </w:tc>
        <w:tc>
          <w:tcPr>
            <w:tcW w:w="4927" w:type="dxa"/>
            <w:vMerge/>
          </w:tcPr>
          <w:p w:rsidR="005127D3" w:rsidRPr="002B578F" w:rsidRDefault="005127D3" w:rsidP="002B578F">
            <w:pPr>
              <w:pStyle w:val="ListParagraph"/>
              <w:spacing w:after="0" w:line="240" w:lineRule="auto"/>
              <w:rPr>
                <w:lang w:val="ru-RU"/>
              </w:rPr>
            </w:pPr>
          </w:p>
        </w:tc>
      </w:tr>
      <w:tr w:rsidR="005127D3" w:rsidRPr="002B578F" w:rsidTr="002B578F">
        <w:tc>
          <w:tcPr>
            <w:tcW w:w="9073" w:type="dxa"/>
            <w:gridSpan w:val="2"/>
          </w:tcPr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b/>
                <w:sz w:val="18"/>
                <w:szCs w:val="18"/>
                <w:lang w:val="ru-RU"/>
              </w:rPr>
            </w:pPr>
            <w:r w:rsidRPr="002B578F">
              <w:rPr>
                <w:b/>
                <w:sz w:val="18"/>
                <w:szCs w:val="18"/>
                <w:lang w:val="ru-RU"/>
              </w:rPr>
              <w:t>Особые гунканмаки с креветками – роллы-лодочки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125 гр. креветок (приготовить как для салата)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ст. ложки нарезанных плодов киви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2-3 ст. ложки майонеза (предпочтительно японского)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¼ ч. ложки измельченного на терке свежего имбиря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½ листа водорослей нори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чашки (375гр.) вареного риса, приправленного рисовой приправой для суши (см. №315511 «Легкий рецепт риса для суши»)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¼  чашки (60 мл.) рисового уксуса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927" w:type="dxa"/>
            <w:vMerge/>
          </w:tcPr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</w:p>
        </w:tc>
      </w:tr>
      <w:tr w:rsidR="005127D3" w:rsidRPr="002B578F" w:rsidTr="002B5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92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rPr>
                <w:lang w:val="ru-RU"/>
              </w:rPr>
              <w:t>2. Положите в устройство для сворачивания роллов рис, овощи, говядину, рыбу и свои любимые ингредиенты.</w:t>
            </w:r>
          </w:p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rPr>
                <w:rFonts w:eastAsia="Times New Roman"/>
              </w:rPr>
              <w:object w:dxaOrig="8415" w:dyaOrig="6345">
                <v:shape id="_x0000_i1027" type="#_x0000_t75" style="width:201.75pt;height:152.25pt" o:ole="">
                  <v:imagedata r:id="rId9" o:title=""/>
                </v:shape>
                <o:OLEObject Type="Embed" ProgID="Paint.Picture" ShapeID="_x0000_i1027" DrawAspect="Content" ObjectID="_1507554760" r:id="rId10"/>
              </w:object>
            </w:r>
          </w:p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rPr>
                <w:lang w:val="ru-RU"/>
              </w:rPr>
              <w:t>3. Взявшись за верхнюю пластину, сильно потяните</w:t>
            </w:r>
          </w:p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rPr>
                <w:rFonts w:eastAsia="Times New Roman"/>
              </w:rPr>
              <w:object w:dxaOrig="8025" w:dyaOrig="5835">
                <v:shape id="_x0000_i1028" type="#_x0000_t75" style="width:204.75pt;height:148.5pt" o:ole="">
                  <v:imagedata r:id="rId11" o:title=""/>
                </v:shape>
                <o:OLEObject Type="Embed" ProgID="Paint.Picture" ShapeID="_x0000_i1028" DrawAspect="Content" ObjectID="_1507554761" r:id="rId12"/>
              </w:object>
            </w:r>
          </w:p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t xml:space="preserve">4. </w:t>
            </w:r>
            <w:r w:rsidRPr="002B578F">
              <w:rPr>
                <w:lang w:val="ru-RU"/>
              </w:rPr>
              <w:t>Роллы готовы – очень просто!</w:t>
            </w:r>
          </w:p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  <w:r w:rsidRPr="002B578F">
              <w:rPr>
                <w:rFonts w:eastAsia="Times New Roman"/>
              </w:rPr>
              <w:object w:dxaOrig="8175" w:dyaOrig="6015">
                <v:shape id="_x0000_i1029" type="#_x0000_t75" style="width:204pt;height:147pt" o:ole="">
                  <v:imagedata r:id="rId13" o:title=""/>
                </v:shape>
                <o:OLEObject Type="Embed" ProgID="Paint.Picture" ShapeID="_x0000_i1029" DrawAspect="Content" ObjectID="_1507554762" r:id="rId14"/>
              </w:object>
            </w:r>
          </w:p>
        </w:tc>
        <w:tc>
          <w:tcPr>
            <w:tcW w:w="80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27D3" w:rsidRPr="002B578F" w:rsidRDefault="005127D3" w:rsidP="002B578F">
            <w:pPr>
              <w:spacing w:after="0" w:line="240" w:lineRule="auto"/>
              <w:rPr>
                <w:b/>
                <w:sz w:val="18"/>
                <w:szCs w:val="18"/>
                <w:lang w:val="ru-RU"/>
              </w:rPr>
            </w:pPr>
            <w:r w:rsidRPr="002B578F">
              <w:rPr>
                <w:b/>
                <w:sz w:val="18"/>
                <w:szCs w:val="18"/>
                <w:lang w:val="ru-RU"/>
              </w:rPr>
              <w:t>Рецепты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Овощные роллы для любого возраста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1/3 чашки (80 мл.) приправленного рисового уксуса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ч. ложки сахара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ч. ложка соли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½ чашки (280 гр.) круглозерного риса для суши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½ чашки (360 мл.) воды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4 листа обжаренных нори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Начинка (выберите 3-4 ингредиента):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огурец Кирби (сорт мелких твердых огурцов) или половина обычного огурца: удалить семена, нарезать тонкими полосками размером со спичку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морковь, нарезать полосками размером со спичку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небольшой желтый болгарский перец: удалить черешок, удалить семена, нарезать полосками размером со спичку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4 стебля лука шалот (зеленого лука): обрезать концы, нарезать полосками размером со спичку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кусок редьки дайкон размером 4 дюйма (10 см.): очистить от кожуры, нарезать полосками размером со спичку (или маринованный дайкон, или 6 красных редисок)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½ авокадо сорта Хасс (бурый авокадо) твердой спелости: очистить, тонко нарезать в длину, сбрызнуть лимонным соком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Соевый соус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Специальные приспособления: бамбуковый коврик для роллов</w:t>
            </w:r>
          </w:p>
        </w:tc>
      </w:tr>
      <w:tr w:rsidR="005127D3" w:rsidRPr="002B578F" w:rsidTr="002B5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92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</w:p>
        </w:tc>
        <w:tc>
          <w:tcPr>
            <w:tcW w:w="80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</w:p>
        </w:tc>
      </w:tr>
      <w:tr w:rsidR="005127D3" w:rsidRPr="002B578F" w:rsidTr="002B578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92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5127D3" w:rsidRPr="002B578F" w:rsidRDefault="005127D3" w:rsidP="002B578F">
            <w:pPr>
              <w:spacing w:after="0" w:line="240" w:lineRule="auto"/>
              <w:rPr>
                <w:lang w:val="ru-RU"/>
              </w:rPr>
            </w:pPr>
          </w:p>
        </w:tc>
        <w:tc>
          <w:tcPr>
            <w:tcW w:w="80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Рецепт корейских роллов «Кимпаб»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Сушеные водоросли (нори) – 4 листа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чашки (375 гр.) вареного риса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ч. ложки кунжутного семени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ч. ложки соли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ТРАДИЦИОННАЯ НАЧИНКА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1 морковь,  нарезанная тонкими полосками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Огурец, нарезанный длинными полосками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2 яйца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Говядина (булгоги – говядина по-корейски, маринованная и жареная на гриле)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½ фунта (225 гр.) бланшированного шпината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Маринованный редис, нарезанный полосками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Крабовые палочки (по желанию)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Фишкейк (корейская закуска из сурими или рыбного фарша) (по желанию)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ДРУГИЕ ПОПУЛЯРНЫЕ ВАРИАНТЫ НАЧИНКИ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Копченый лосось и сливочный сыр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Кимчи и сыр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Мясные консервы (спам), майонез и овощи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Ветчина и сыр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Салат из тунца, салата ромэн и сыра</w:t>
            </w:r>
          </w:p>
          <w:p w:rsidR="005127D3" w:rsidRPr="002B578F" w:rsidRDefault="005127D3" w:rsidP="002B578F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2B578F">
              <w:rPr>
                <w:sz w:val="18"/>
                <w:szCs w:val="18"/>
                <w:lang w:val="ru-RU"/>
              </w:rPr>
              <w:t>Свежие или маринованные овощи: вариант для вегетарианцев</w:t>
            </w:r>
          </w:p>
        </w:tc>
      </w:tr>
    </w:tbl>
    <w:p w:rsidR="005127D3" w:rsidRPr="009E53FE" w:rsidRDefault="005127D3">
      <w:pPr>
        <w:rPr>
          <w:lang w:val="ru-RU"/>
        </w:rPr>
      </w:pPr>
    </w:p>
    <w:sectPr w:rsidR="005127D3" w:rsidRPr="009E53FE" w:rsidSect="00331316">
      <w:pgSz w:w="15840" w:h="12240" w:orient="landscape"/>
      <w:pgMar w:top="850" w:right="1134" w:bottom="284" w:left="113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7101A7"/>
    <w:multiLevelType w:val="hybridMultilevel"/>
    <w:tmpl w:val="EB1C598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E53FE"/>
    <w:rsid w:val="0000568E"/>
    <w:rsid w:val="00010477"/>
    <w:rsid w:val="000C32BD"/>
    <w:rsid w:val="000D423B"/>
    <w:rsid w:val="001D1634"/>
    <w:rsid w:val="001D3805"/>
    <w:rsid w:val="001D45F4"/>
    <w:rsid w:val="00212D2C"/>
    <w:rsid w:val="0022253D"/>
    <w:rsid w:val="00275759"/>
    <w:rsid w:val="002853CD"/>
    <w:rsid w:val="00285516"/>
    <w:rsid w:val="00285542"/>
    <w:rsid w:val="002B578F"/>
    <w:rsid w:val="002E5884"/>
    <w:rsid w:val="0030341C"/>
    <w:rsid w:val="003104C5"/>
    <w:rsid w:val="00331316"/>
    <w:rsid w:val="00332693"/>
    <w:rsid w:val="00384C29"/>
    <w:rsid w:val="0038636C"/>
    <w:rsid w:val="003C1F65"/>
    <w:rsid w:val="00401C97"/>
    <w:rsid w:val="004263F5"/>
    <w:rsid w:val="004620FE"/>
    <w:rsid w:val="0048233F"/>
    <w:rsid w:val="00487021"/>
    <w:rsid w:val="00494350"/>
    <w:rsid w:val="004D113E"/>
    <w:rsid w:val="004D44D7"/>
    <w:rsid w:val="004E30F4"/>
    <w:rsid w:val="00501B3E"/>
    <w:rsid w:val="005127D3"/>
    <w:rsid w:val="00515D00"/>
    <w:rsid w:val="00576CAC"/>
    <w:rsid w:val="005B5DF1"/>
    <w:rsid w:val="0063013C"/>
    <w:rsid w:val="00642581"/>
    <w:rsid w:val="006D07E4"/>
    <w:rsid w:val="006D18F4"/>
    <w:rsid w:val="006E252C"/>
    <w:rsid w:val="007662FB"/>
    <w:rsid w:val="0080529B"/>
    <w:rsid w:val="00855EDC"/>
    <w:rsid w:val="008902D8"/>
    <w:rsid w:val="009545BE"/>
    <w:rsid w:val="00961E17"/>
    <w:rsid w:val="009E53FE"/>
    <w:rsid w:val="00A33B49"/>
    <w:rsid w:val="00A947CA"/>
    <w:rsid w:val="00B37D71"/>
    <w:rsid w:val="00B57871"/>
    <w:rsid w:val="00B97EEA"/>
    <w:rsid w:val="00C36009"/>
    <w:rsid w:val="00CB2ACE"/>
    <w:rsid w:val="00CC0E29"/>
    <w:rsid w:val="00CC1BB2"/>
    <w:rsid w:val="00CC3910"/>
    <w:rsid w:val="00CD6373"/>
    <w:rsid w:val="00CD734D"/>
    <w:rsid w:val="00D63BAA"/>
    <w:rsid w:val="00D77381"/>
    <w:rsid w:val="00E04F1D"/>
    <w:rsid w:val="00E173C6"/>
    <w:rsid w:val="00E764AA"/>
    <w:rsid w:val="00EC52D6"/>
    <w:rsid w:val="00F4432D"/>
    <w:rsid w:val="00FB45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3910"/>
    <w:pPr>
      <w:spacing w:after="200" w:line="276" w:lineRule="auto"/>
    </w:pPr>
    <w:rPr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9E53FE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9E53F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rsid w:val="00E04F1D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E04F1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E04F1D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E04F1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E04F1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E04F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04F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2</Pages>
  <Words>608</Words>
  <Characters>3472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Роллы «Калифорния» и «Маки» (Японские суши):</dc:title>
  <dc:subject/>
  <dc:creator>Julia Stepanchuk</dc:creator>
  <cp:keywords/>
  <dc:description/>
  <cp:lastModifiedBy>Ирина</cp:lastModifiedBy>
  <cp:revision>2</cp:revision>
  <dcterms:created xsi:type="dcterms:W3CDTF">2015-10-28T11:26:00Z</dcterms:created>
  <dcterms:modified xsi:type="dcterms:W3CDTF">2015-10-28T11:26:00Z</dcterms:modified>
</cp:coreProperties>
</file>